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79B" w:rsidRDefault="00A6079B" w:rsidP="00E00E01">
      <w:r>
        <w:rPr>
          <w:noProof/>
          <w:lang w:eastAsia="ru-RU"/>
        </w:rPr>
        <w:pict>
          <v:roundrect id="_x0000_s1026" style="position:absolute;margin-left:-9.35pt;margin-top:-31pt;width:526.55pt;height:769.45pt;z-index:251658240" arcsize="10923f" strokeweight="3pt">
            <v:stroke linestyle="thinThin"/>
            <v:textbox style="mso-next-textbox:#_x0000_s1026">
              <w:txbxContent>
                <w:p w:rsidR="00A6079B" w:rsidRPr="00D37D46" w:rsidRDefault="00A6079B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Georgia" w:hAnsi="Georgia"/>
                      <w:b/>
                      <w:color w:val="800080"/>
                      <w:sz w:val="52"/>
                      <w:szCs w:val="52"/>
                    </w:rPr>
                  </w:pPr>
                  <w:r w:rsidRPr="00D37D46">
                    <w:rPr>
                      <w:rFonts w:ascii="Georgia" w:hAnsi="Georgia"/>
                      <w:b/>
                      <w:color w:val="800080"/>
                      <w:sz w:val="52"/>
                      <w:szCs w:val="52"/>
                    </w:rPr>
                    <w:t>Автокресло – детям!</w:t>
                  </w:r>
                </w:p>
                <w:p w:rsidR="00A6079B" w:rsidRPr="00D37D46" w:rsidRDefault="00A6079B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:rsidR="00A6079B" w:rsidRPr="00D37D46" w:rsidRDefault="00A6079B" w:rsidP="00D37D46">
                  <w:pPr>
                    <w:spacing w:after="0" w:line="240" w:lineRule="auto"/>
                    <w:ind w:firstLine="709"/>
                    <w:jc w:val="both"/>
                    <w:rPr>
                      <w:rFonts w:ascii="Georgia" w:hAnsi="Georgia"/>
                      <w:sz w:val="40"/>
                      <w:szCs w:val="40"/>
                    </w:rPr>
                  </w:pPr>
                  <w:r w:rsidRPr="00D37D46">
                    <w:rPr>
                      <w:rFonts w:ascii="Georgia" w:hAnsi="Georgia"/>
                      <w:sz w:val="40"/>
                      <w:szCs w:val="40"/>
                    </w:rPr>
                    <w:t xml:space="preserve">Государственная инспекция безопасности дорожного движения информирует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>родителей</w:t>
                  </w:r>
                  <w:r w:rsidRPr="00D37D46">
                    <w:rPr>
                      <w:rFonts w:ascii="Georgia" w:hAnsi="Georgia"/>
                      <w:sz w:val="40"/>
                      <w:szCs w:val="40"/>
                    </w:rPr>
                    <w:t xml:space="preserve"> о необходимости перевозки детей до 12-летнего возраста в транспортных средствах, оборудованных ремнями безопасности,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безопасности.</w:t>
                  </w:r>
                </w:p>
                <w:p w:rsidR="00A6079B" w:rsidRPr="00D37D46" w:rsidRDefault="00A6079B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Georgia" w:hAnsi="Georgia"/>
                      <w:sz w:val="40"/>
                      <w:szCs w:val="40"/>
                    </w:rPr>
                  </w:pPr>
                  <w:r w:rsidRPr="00D37D46">
                    <w:rPr>
                      <w:rFonts w:ascii="Georgia" w:hAnsi="Georgia"/>
                      <w:sz w:val="40"/>
                      <w:szCs w:val="40"/>
                    </w:rPr>
                    <w:t>По данным Всемирной организации здравоохранения, использование в транспортных средствах детских удерживающих устройств позволяет снизить смертность среди младенцев на 71 %, а среди детей более старшего возраста – на 54 %.</w:t>
                  </w:r>
                </w:p>
                <w:p w:rsidR="00A6079B" w:rsidRPr="00D37D46" w:rsidRDefault="00A6079B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</w:p>
                <w:tbl>
                  <w:tblPr>
                    <w:tblW w:w="926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227"/>
                    <w:gridCol w:w="2752"/>
                    <w:gridCol w:w="3285"/>
                  </w:tblGrid>
                  <w:tr w:rsidR="00A6079B" w:rsidRPr="00D37D46" w:rsidTr="009416D3">
                    <w:trPr>
                      <w:trHeight w:val="3392"/>
                    </w:trPr>
                    <w:tc>
                      <w:tcPr>
                        <w:tcW w:w="3227" w:type="dxa"/>
                      </w:tcPr>
                      <w:p w:rsidR="00A6079B" w:rsidRPr="00D37D46" w:rsidRDefault="00A6079B" w:rsidP="009416D3">
                        <w:pPr>
                          <w:spacing w:after="0" w:line="240" w:lineRule="auto"/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</w:pPr>
                        <w:r w:rsidRPr="00D37D46"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  <w:t>Штраф 3000 рублей или безопасность вашего ребенка?</w:t>
                        </w:r>
                      </w:p>
                    </w:tc>
                    <w:tc>
                      <w:tcPr>
                        <w:tcW w:w="2752" w:type="dxa"/>
                      </w:tcPr>
                      <w:p w:rsidR="00A6079B" w:rsidRPr="00D37D46" w:rsidRDefault="00A6079B" w:rsidP="009416D3">
                        <w:pPr>
                          <w:spacing w:after="0" w:line="240" w:lineRule="auto"/>
                          <w:jc w:val="center"/>
                          <w:rPr>
                            <w:rFonts w:ascii="Georgia" w:hAnsi="Georgia"/>
                            <w:iCs w:val="0"/>
                          </w:rPr>
                        </w:pPr>
                      </w:p>
                      <w:p w:rsidR="00A6079B" w:rsidRPr="00D37D46" w:rsidRDefault="00A6079B" w:rsidP="009416D3">
                        <w:pPr>
                          <w:spacing w:after="0" w:line="240" w:lineRule="auto"/>
                          <w:jc w:val="center"/>
                          <w:rPr>
                            <w:rFonts w:ascii="Georgia" w:hAnsi="Georgia"/>
                            <w:iCs w:val="0"/>
                          </w:rPr>
                        </w:pPr>
                        <w:r w:rsidRPr="00D37D46">
                          <w:rPr>
                            <w:rFonts w:ascii="Georgia" w:hAnsi="Georgia"/>
                            <w:noProof/>
                            <w:lang w:eastAsia="ru-RU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6" o:spid="_x0000_i1026" type="#_x0000_t75" style="width:99.75pt;height:120.75pt;visibility:visible">
                              <v:imagedata r:id="rId4" o:title="" croptop="51155f" cropbottom="1883f" cropleft="1626f" cropright="48444f" gain="109227f"/>
                            </v:shape>
                          </w:pict>
                        </w:r>
                      </w:p>
                    </w:tc>
                    <w:tc>
                      <w:tcPr>
                        <w:tcW w:w="3285" w:type="dxa"/>
                      </w:tcPr>
                      <w:p w:rsidR="00A6079B" w:rsidRPr="00D37D46" w:rsidRDefault="00A6079B" w:rsidP="009416D3">
                        <w:pPr>
                          <w:spacing w:after="0" w:line="240" w:lineRule="auto"/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</w:pPr>
                        <w:r w:rsidRPr="00D37D46"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  <w:t xml:space="preserve">Купите автокресло! </w:t>
                        </w:r>
                      </w:p>
                      <w:p w:rsidR="00A6079B" w:rsidRPr="00D37D46" w:rsidRDefault="00A6079B" w:rsidP="009416D3">
                        <w:pPr>
                          <w:spacing w:after="0" w:line="240" w:lineRule="auto"/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</w:pPr>
                        <w:r w:rsidRPr="00D37D46"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  <w:t>Позаботьтесь о безопасности</w:t>
                        </w:r>
                      </w:p>
                      <w:p w:rsidR="00A6079B" w:rsidRPr="00D37D46" w:rsidRDefault="00A6079B" w:rsidP="009416D3">
                        <w:pPr>
                          <w:spacing w:after="0" w:line="240" w:lineRule="auto"/>
                          <w:rPr>
                            <w:rFonts w:ascii="Georgia" w:hAnsi="Georgia"/>
                            <w:iCs w:val="0"/>
                          </w:rPr>
                        </w:pPr>
                        <w:r w:rsidRPr="00D37D46">
                          <w:rPr>
                            <w:rFonts w:ascii="Georgia" w:hAnsi="Georgia"/>
                            <w:iCs w:val="0"/>
                            <w:sz w:val="36"/>
                            <w:szCs w:val="36"/>
                          </w:rPr>
                          <w:t>вашего ребенка</w:t>
                        </w:r>
                        <w:r w:rsidRPr="00D37D46">
                          <w:rPr>
                            <w:rFonts w:ascii="Georgia" w:hAnsi="Georgia"/>
                            <w:iCs w:val="0"/>
                          </w:rPr>
                          <w:t>!</w:t>
                        </w:r>
                      </w:p>
                    </w:tc>
                  </w:tr>
                </w:tbl>
                <w:p w:rsidR="00A6079B" w:rsidRPr="00F83BB5" w:rsidRDefault="00A6079B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roundrect>
        </w:pict>
      </w:r>
    </w:p>
    <w:sectPr w:rsidR="00A6079B" w:rsidSect="00E00E0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0E01"/>
    <w:rsid w:val="001E7F1C"/>
    <w:rsid w:val="002469DF"/>
    <w:rsid w:val="0063517F"/>
    <w:rsid w:val="006352B1"/>
    <w:rsid w:val="006A0E0F"/>
    <w:rsid w:val="008450A6"/>
    <w:rsid w:val="009416D3"/>
    <w:rsid w:val="00A6079B"/>
    <w:rsid w:val="00D37D46"/>
    <w:rsid w:val="00E00E01"/>
    <w:rsid w:val="00F8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1C"/>
    <w:pPr>
      <w:spacing w:after="200" w:line="276" w:lineRule="auto"/>
    </w:pPr>
    <w:rPr>
      <w:iCs/>
      <w:color w:val="00000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00E0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0</Words>
  <Characters>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</dc:creator>
  <cp:keywords/>
  <dc:description/>
  <cp:lastModifiedBy>UzeRUS</cp:lastModifiedBy>
  <cp:revision>2</cp:revision>
  <dcterms:created xsi:type="dcterms:W3CDTF">2015-08-18T13:32:00Z</dcterms:created>
  <dcterms:modified xsi:type="dcterms:W3CDTF">2018-02-01T16:30:00Z</dcterms:modified>
</cp:coreProperties>
</file>